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D858C" w14:textId="77777777" w:rsidR="00FC2446" w:rsidRDefault="00FC2446" w:rsidP="00FC2446">
      <w:pPr>
        <w:ind w:left="3828"/>
      </w:pPr>
    </w:p>
    <w:p w14:paraId="33590EC5" w14:textId="77777777" w:rsidR="00FC2446" w:rsidRDefault="00FC2446" w:rsidP="00FC2446">
      <w:pPr>
        <w:ind w:left="3828"/>
      </w:pPr>
    </w:p>
    <w:p w14:paraId="7A987D45" w14:textId="77777777" w:rsidR="00FC2446" w:rsidRDefault="00FC2446" w:rsidP="00FC2446">
      <w:pPr>
        <w:ind w:left="3828"/>
      </w:pPr>
      <w:r>
        <w:rPr>
          <w:noProof/>
        </w:rPr>
        <w:drawing>
          <wp:inline distT="0" distB="0" distL="0" distR="0" wp14:anchorId="4E638E05" wp14:editId="5C4C39C5">
            <wp:extent cx="1314450" cy="1028700"/>
            <wp:effectExtent l="0" t="0" r="0" b="0"/>
            <wp:docPr id="1" name="Picture 1" descr="IL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C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ABAE0" w14:textId="25561056" w:rsidR="00FC2446" w:rsidRDefault="0029466C" w:rsidP="00FC2446">
      <w:pPr>
        <w:ind w:left="3828"/>
      </w:pPr>
      <w:r>
        <w:rPr>
          <w:rFonts w:ascii="NewsGotTLig" w:hAnsi="NewsGotTLig" w:cs="NewsGotTLig"/>
          <w:color w:val="848484"/>
          <w:sz w:val="20"/>
          <w:szCs w:val="20"/>
        </w:rPr>
        <w:t>Escola</w:t>
      </w:r>
      <w:r w:rsidR="00FC2446">
        <w:rPr>
          <w:rFonts w:ascii="NewsGotTLig" w:hAnsi="NewsGotTLig" w:cs="NewsGotTLig"/>
          <w:color w:val="848484"/>
          <w:sz w:val="20"/>
          <w:szCs w:val="20"/>
        </w:rPr>
        <w:t xml:space="preserve"> de Letras</w:t>
      </w:r>
      <w:r>
        <w:rPr>
          <w:rFonts w:ascii="NewsGotTLig" w:hAnsi="NewsGotTLig" w:cs="NewsGotTLig"/>
          <w:color w:val="848484"/>
          <w:sz w:val="20"/>
          <w:szCs w:val="20"/>
        </w:rPr>
        <w:t>, Artes</w:t>
      </w:r>
      <w:r w:rsidR="00FC2446">
        <w:rPr>
          <w:rFonts w:ascii="NewsGotTLig" w:hAnsi="NewsGotTLig" w:cs="NewsGotTLig"/>
          <w:color w:val="848484"/>
          <w:sz w:val="20"/>
          <w:szCs w:val="20"/>
        </w:rPr>
        <w:t xml:space="preserve"> e Ciências Humanas</w:t>
      </w:r>
    </w:p>
    <w:tbl>
      <w:tblPr>
        <w:tblW w:w="97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1968"/>
        <w:gridCol w:w="186"/>
        <w:gridCol w:w="645"/>
        <w:gridCol w:w="247"/>
        <w:gridCol w:w="6355"/>
        <w:gridCol w:w="210"/>
      </w:tblGrid>
      <w:tr w:rsidR="00FC2446" w:rsidRPr="00810209" w14:paraId="3CA6DEAB" w14:textId="77777777" w:rsidTr="00FC2446">
        <w:trPr>
          <w:gridBefore w:val="1"/>
          <w:wBefore w:w="142" w:type="dxa"/>
          <w:cantSplit/>
          <w:trHeight w:hRule="exact" w:val="1446"/>
        </w:trPr>
        <w:tc>
          <w:tcPr>
            <w:tcW w:w="2799" w:type="dxa"/>
            <w:gridSpan w:val="3"/>
          </w:tcPr>
          <w:p w14:paraId="01AFF221" w14:textId="77777777" w:rsidR="00FC2446" w:rsidRDefault="00FC2446" w:rsidP="00C14C9A"/>
        </w:tc>
        <w:tc>
          <w:tcPr>
            <w:tcW w:w="247" w:type="dxa"/>
          </w:tcPr>
          <w:p w14:paraId="55E88BCB" w14:textId="77777777" w:rsidR="00FC2446" w:rsidRDefault="00FC2446" w:rsidP="00C14C9A"/>
        </w:tc>
        <w:tc>
          <w:tcPr>
            <w:tcW w:w="6565" w:type="dxa"/>
            <w:gridSpan w:val="2"/>
            <w:tcMar>
              <w:left w:w="0" w:type="dxa"/>
              <w:right w:w="0" w:type="dxa"/>
            </w:tcMar>
          </w:tcPr>
          <w:p w14:paraId="5547C03E" w14:textId="77777777" w:rsidR="00FC2446" w:rsidRPr="00810209" w:rsidRDefault="00FC2446" w:rsidP="00C14C9A">
            <w:pPr>
              <w:spacing w:line="240" w:lineRule="exact"/>
              <w:rPr>
                <w:rFonts w:ascii="NewsGotTLig" w:hAnsi="NewsGotTLig" w:cs="NewsGotTLig"/>
                <w:color w:val="848484"/>
                <w:sz w:val="20"/>
                <w:szCs w:val="20"/>
              </w:rPr>
            </w:pPr>
          </w:p>
        </w:tc>
      </w:tr>
      <w:tr w:rsidR="00FC2446" w:rsidRPr="002308C0" w14:paraId="696BCE37" w14:textId="77777777" w:rsidTr="001C575A">
        <w:tblPrEx>
          <w:tblCellMar>
            <w:left w:w="0" w:type="dxa"/>
            <w:right w:w="0" w:type="dxa"/>
          </w:tblCellMar>
        </w:tblPrEx>
        <w:trPr>
          <w:gridAfter w:val="1"/>
          <w:wAfter w:w="210" w:type="dxa"/>
          <w:trHeight w:hRule="exact" w:val="109"/>
        </w:trPr>
        <w:tc>
          <w:tcPr>
            <w:tcW w:w="2110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B91F49" w14:textId="77777777" w:rsidR="00FC2446" w:rsidRPr="00647AE2" w:rsidRDefault="00FC2446" w:rsidP="00FC2446">
            <w:pPr>
              <w:rPr>
                <w:rFonts w:ascii="NewsGotT" w:hAnsi="NewsGotT" w:cs="NewsGotTLig"/>
                <w:spacing w:val="1"/>
                <w:sz w:val="20"/>
                <w:szCs w:val="20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20F21335" w14:textId="77777777" w:rsidR="00FC2446" w:rsidRPr="002308C0" w:rsidRDefault="00FC2446" w:rsidP="00FC2446">
            <w:pPr>
              <w:rPr>
                <w:rFonts w:ascii="NewsGotT" w:hAnsi="NewsGotT"/>
              </w:rPr>
            </w:pPr>
          </w:p>
        </w:tc>
        <w:tc>
          <w:tcPr>
            <w:tcW w:w="7247" w:type="dxa"/>
            <w:gridSpan w:val="3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01D78A03" w14:textId="77777777" w:rsidR="00FC2446" w:rsidRDefault="00FC2446" w:rsidP="00FC2446">
            <w:pPr>
              <w:rPr>
                <w:rFonts w:ascii="NewsGotT" w:hAnsi="NewsGotT"/>
                <w:b/>
              </w:rPr>
            </w:pPr>
          </w:p>
          <w:p w14:paraId="44D63994" w14:textId="77777777" w:rsidR="00FC2446" w:rsidRPr="002308C0" w:rsidRDefault="00FC2446" w:rsidP="00FC2446">
            <w:pPr>
              <w:rPr>
                <w:rFonts w:ascii="NewsGotT" w:hAnsi="NewsGotT"/>
                <w:b/>
              </w:rPr>
            </w:pPr>
          </w:p>
        </w:tc>
      </w:tr>
      <w:tr w:rsidR="00FC2446" w:rsidRPr="002308C0" w14:paraId="53CABC03" w14:textId="77777777" w:rsidTr="00B42481">
        <w:tblPrEx>
          <w:tblCellMar>
            <w:left w:w="0" w:type="dxa"/>
            <w:right w:w="0" w:type="dxa"/>
          </w:tblCellMar>
        </w:tblPrEx>
        <w:trPr>
          <w:gridAfter w:val="1"/>
          <w:wAfter w:w="210" w:type="dxa"/>
          <w:trHeight w:hRule="exact" w:val="109"/>
        </w:trPr>
        <w:tc>
          <w:tcPr>
            <w:tcW w:w="2110" w:type="dxa"/>
            <w:gridSpan w:val="2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D2F097" w14:textId="77777777" w:rsidR="00FC2446" w:rsidRPr="00853999" w:rsidRDefault="00FC2446" w:rsidP="00FC2446">
            <w:pPr>
              <w:spacing w:line="218" w:lineRule="exact"/>
              <w:rPr>
                <w:rFonts w:ascii="NewsGotT" w:hAnsi="NewsGotT" w:cs="NewsGotTLig"/>
                <w:sz w:val="20"/>
                <w:szCs w:val="20"/>
              </w:rPr>
            </w:pPr>
          </w:p>
        </w:tc>
        <w:tc>
          <w:tcPr>
            <w:tcW w:w="186" w:type="dxa"/>
            <w:vMerge w:val="restart"/>
            <w:shd w:val="clear" w:color="auto" w:fill="auto"/>
          </w:tcPr>
          <w:p w14:paraId="2264BE2E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</w:tc>
        <w:tc>
          <w:tcPr>
            <w:tcW w:w="7247" w:type="dxa"/>
            <w:gridSpan w:val="3"/>
            <w:shd w:val="clear" w:color="auto" w:fill="auto"/>
            <w:tcMar>
              <w:left w:w="0" w:type="dxa"/>
              <w:right w:w="57" w:type="dxa"/>
            </w:tcMar>
          </w:tcPr>
          <w:p w14:paraId="0DE09EB7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7D358833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09B715CD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4FCC03F5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60C0A777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59E57BC9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</w:tc>
      </w:tr>
      <w:tr w:rsidR="00FC2446" w:rsidRPr="00647AE2" w14:paraId="522DE66D" w14:textId="77777777" w:rsidTr="00FC2446">
        <w:tblPrEx>
          <w:tblCellMar>
            <w:left w:w="0" w:type="dxa"/>
            <w:right w:w="0" w:type="dxa"/>
          </w:tblCellMar>
        </w:tblPrEx>
        <w:trPr>
          <w:gridAfter w:val="1"/>
          <w:wAfter w:w="210" w:type="dxa"/>
          <w:trHeight w:val="5889"/>
        </w:trPr>
        <w:tc>
          <w:tcPr>
            <w:tcW w:w="2110" w:type="dxa"/>
            <w:gridSpan w:val="2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9BB1CF" w14:textId="77777777" w:rsidR="00FC2446" w:rsidRPr="00853999" w:rsidRDefault="00FC2446" w:rsidP="00FC2446">
            <w:pPr>
              <w:spacing w:line="218" w:lineRule="exact"/>
              <w:rPr>
                <w:rFonts w:ascii="NewsGotT" w:hAnsi="NewsGotT" w:cs="NewsGotTLig"/>
                <w:sz w:val="20"/>
                <w:szCs w:val="20"/>
              </w:rPr>
            </w:pPr>
          </w:p>
        </w:tc>
        <w:tc>
          <w:tcPr>
            <w:tcW w:w="186" w:type="dxa"/>
            <w:vMerge/>
            <w:shd w:val="clear" w:color="auto" w:fill="auto"/>
          </w:tcPr>
          <w:p w14:paraId="27010933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</w:tc>
        <w:tc>
          <w:tcPr>
            <w:tcW w:w="7247" w:type="dxa"/>
            <w:gridSpan w:val="3"/>
            <w:shd w:val="clear" w:color="auto" w:fill="auto"/>
            <w:tcMar>
              <w:left w:w="0" w:type="dxa"/>
              <w:right w:w="57" w:type="dxa"/>
            </w:tcMar>
          </w:tcPr>
          <w:p w14:paraId="6DCAA970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b/>
                <w:bCs/>
                <w:sz w:val="22"/>
                <w:szCs w:val="22"/>
              </w:rPr>
            </w:pPr>
            <w:r w:rsidRPr="00037BD9">
              <w:rPr>
                <w:rFonts w:ascii="NewsGotT" w:hAnsi="NewsGotT"/>
                <w:b/>
                <w:bCs/>
                <w:sz w:val="22"/>
                <w:szCs w:val="22"/>
              </w:rPr>
              <w:t>Relatório de Missão</w:t>
            </w:r>
          </w:p>
          <w:p w14:paraId="12D32B92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4A3B3982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49ACFBD2" w14:textId="42B75347" w:rsidR="00037BD9" w:rsidRPr="00644DBD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  <w:r w:rsidRPr="00644DBD">
              <w:rPr>
                <w:rFonts w:ascii="NewsGotT" w:hAnsi="NewsGotT"/>
                <w:sz w:val="22"/>
                <w:szCs w:val="22"/>
              </w:rPr>
              <w:t xml:space="preserve">Nome: </w:t>
            </w:r>
            <w:proofErr w:type="spellStart"/>
            <w:r w:rsidR="001C575A" w:rsidRPr="00B42481">
              <w:rPr>
                <w:rFonts w:ascii="NewsGotT" w:hAnsi="NewsGotT"/>
                <w:sz w:val="22"/>
                <w:szCs w:val="22"/>
                <w:highlight w:val="cyan"/>
              </w:rPr>
              <w:t>xxxxx</w:t>
            </w:r>
            <w:proofErr w:type="spellEnd"/>
            <w:r w:rsidRPr="00644DBD">
              <w:rPr>
                <w:rFonts w:ascii="NewsGotT" w:hAnsi="NewsGotT"/>
                <w:sz w:val="22"/>
                <w:szCs w:val="22"/>
              </w:rPr>
              <w:tab/>
            </w:r>
          </w:p>
          <w:p w14:paraId="0C458CBF" w14:textId="31570992" w:rsidR="00037BD9" w:rsidRPr="00644DBD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  <w:r w:rsidRPr="00644DBD">
              <w:rPr>
                <w:rFonts w:ascii="NewsGotT" w:hAnsi="NewsGotT"/>
                <w:sz w:val="22"/>
                <w:szCs w:val="22"/>
              </w:rPr>
              <w:t xml:space="preserve">Categoria: </w:t>
            </w:r>
            <w:proofErr w:type="spellStart"/>
            <w:r w:rsidR="001C575A" w:rsidRPr="00B42481">
              <w:rPr>
                <w:rFonts w:ascii="NewsGotT" w:hAnsi="NewsGotT"/>
                <w:sz w:val="22"/>
                <w:szCs w:val="22"/>
                <w:highlight w:val="cyan"/>
              </w:rPr>
              <w:t>xxxxxxxxx</w:t>
            </w:r>
            <w:proofErr w:type="spellEnd"/>
          </w:p>
          <w:p w14:paraId="63352C9D" w14:textId="1065B88A" w:rsidR="00037BD9" w:rsidRPr="00644DBD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  <w:r w:rsidRPr="00644DBD">
              <w:rPr>
                <w:rFonts w:ascii="NewsGotT" w:hAnsi="NewsGotT"/>
                <w:sz w:val="22"/>
                <w:szCs w:val="22"/>
              </w:rPr>
              <w:t xml:space="preserve">Local: </w:t>
            </w:r>
            <w:proofErr w:type="spellStart"/>
            <w:r w:rsidR="001C575A" w:rsidRPr="00B42481">
              <w:rPr>
                <w:rFonts w:ascii="NewsGotT" w:hAnsi="NewsGotT"/>
                <w:sz w:val="22"/>
                <w:szCs w:val="22"/>
                <w:highlight w:val="cyan"/>
              </w:rPr>
              <w:t>xxxxx</w:t>
            </w:r>
            <w:proofErr w:type="spellEnd"/>
          </w:p>
          <w:p w14:paraId="09FD69D7" w14:textId="7031E422" w:rsidR="00037BD9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  <w:r w:rsidRPr="00644DBD">
              <w:rPr>
                <w:rFonts w:ascii="NewsGotT" w:hAnsi="NewsGotT"/>
                <w:sz w:val="22"/>
                <w:szCs w:val="22"/>
              </w:rPr>
              <w:t xml:space="preserve">Início: </w:t>
            </w:r>
            <w:proofErr w:type="spellStart"/>
            <w:r w:rsidR="001C575A" w:rsidRPr="00B42481">
              <w:rPr>
                <w:rFonts w:ascii="NewsGotT" w:hAnsi="NewsGotT"/>
                <w:sz w:val="22"/>
                <w:szCs w:val="22"/>
                <w:highlight w:val="cyan"/>
              </w:rPr>
              <w:t>xx</w:t>
            </w:r>
            <w:proofErr w:type="spellEnd"/>
            <w:r w:rsidR="00D87BB5" w:rsidRPr="00B42481">
              <w:rPr>
                <w:rFonts w:ascii="NewsGotT" w:hAnsi="NewsGotT"/>
                <w:sz w:val="22"/>
                <w:szCs w:val="22"/>
                <w:highlight w:val="cyan"/>
              </w:rPr>
              <w:t>/</w:t>
            </w:r>
            <w:proofErr w:type="spellStart"/>
            <w:r w:rsidR="001C575A" w:rsidRPr="00B42481">
              <w:rPr>
                <w:rFonts w:ascii="NewsGotT" w:hAnsi="NewsGotT"/>
                <w:sz w:val="22"/>
                <w:szCs w:val="22"/>
                <w:highlight w:val="cyan"/>
              </w:rPr>
              <w:t>xx</w:t>
            </w:r>
            <w:proofErr w:type="spellEnd"/>
            <w:r w:rsidR="00D87BB5" w:rsidRPr="00B42481">
              <w:rPr>
                <w:rFonts w:ascii="NewsGotT" w:hAnsi="NewsGotT"/>
                <w:sz w:val="22"/>
                <w:szCs w:val="22"/>
                <w:highlight w:val="cyan"/>
              </w:rPr>
              <w:t>/20</w:t>
            </w:r>
            <w:r w:rsidR="001C575A" w:rsidRPr="00B42481">
              <w:rPr>
                <w:rFonts w:ascii="NewsGotT" w:hAnsi="NewsGotT"/>
                <w:sz w:val="22"/>
                <w:szCs w:val="22"/>
                <w:highlight w:val="cyan"/>
              </w:rPr>
              <w:t>xx</w:t>
            </w:r>
          </w:p>
          <w:p w14:paraId="59D218AC" w14:textId="40EEF218" w:rsidR="00037BD9" w:rsidRPr="00644DBD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  <w:r>
              <w:rPr>
                <w:rFonts w:ascii="NewsGotT" w:hAnsi="NewsGotT"/>
                <w:sz w:val="22"/>
                <w:szCs w:val="22"/>
              </w:rPr>
              <w:t xml:space="preserve">Término: </w:t>
            </w:r>
            <w:proofErr w:type="spellStart"/>
            <w:r w:rsidR="001C575A" w:rsidRPr="00B42481">
              <w:rPr>
                <w:rFonts w:ascii="NewsGotT" w:hAnsi="NewsGotT"/>
                <w:sz w:val="22"/>
                <w:szCs w:val="22"/>
                <w:highlight w:val="cyan"/>
              </w:rPr>
              <w:t>xx</w:t>
            </w:r>
            <w:proofErr w:type="spellEnd"/>
            <w:r w:rsidR="001C575A" w:rsidRPr="00B42481">
              <w:rPr>
                <w:rFonts w:ascii="NewsGotT" w:hAnsi="NewsGotT"/>
                <w:sz w:val="22"/>
                <w:szCs w:val="22"/>
                <w:highlight w:val="cyan"/>
              </w:rPr>
              <w:t>/</w:t>
            </w:r>
            <w:proofErr w:type="spellStart"/>
            <w:r w:rsidR="001C575A" w:rsidRPr="00B42481">
              <w:rPr>
                <w:rFonts w:ascii="NewsGotT" w:hAnsi="NewsGotT"/>
                <w:sz w:val="22"/>
                <w:szCs w:val="22"/>
                <w:highlight w:val="cyan"/>
              </w:rPr>
              <w:t>xx</w:t>
            </w:r>
            <w:proofErr w:type="spellEnd"/>
            <w:r w:rsidR="001C575A" w:rsidRPr="00B42481">
              <w:rPr>
                <w:rFonts w:ascii="NewsGotT" w:hAnsi="NewsGotT"/>
                <w:sz w:val="22"/>
                <w:szCs w:val="22"/>
                <w:highlight w:val="cyan"/>
              </w:rPr>
              <w:t>/20xx</w:t>
            </w:r>
          </w:p>
          <w:p w14:paraId="6C0967D5" w14:textId="4A849074" w:rsidR="00037BD9" w:rsidRPr="00644DBD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  <w:r w:rsidRPr="00644DBD">
              <w:rPr>
                <w:rFonts w:ascii="NewsGotT" w:hAnsi="NewsGotT"/>
                <w:sz w:val="22"/>
                <w:szCs w:val="22"/>
              </w:rPr>
              <w:t xml:space="preserve">Duração: </w:t>
            </w:r>
            <w:r w:rsidR="00B42481" w:rsidRPr="00B42481">
              <w:rPr>
                <w:rFonts w:ascii="NewsGotT" w:hAnsi="NewsGotT"/>
                <w:sz w:val="22"/>
                <w:szCs w:val="22"/>
                <w:highlight w:val="cyan"/>
              </w:rPr>
              <w:t>x dias</w:t>
            </w:r>
          </w:p>
          <w:p w14:paraId="6F865C7D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b/>
                <w:bCs/>
                <w:sz w:val="22"/>
                <w:szCs w:val="22"/>
              </w:rPr>
            </w:pPr>
          </w:p>
          <w:p w14:paraId="10972D16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b/>
                <w:bCs/>
                <w:sz w:val="22"/>
                <w:szCs w:val="22"/>
              </w:rPr>
            </w:pPr>
            <w:r w:rsidRPr="00037BD9">
              <w:rPr>
                <w:rFonts w:ascii="NewsGotT" w:hAnsi="NewsGotT"/>
                <w:b/>
                <w:bCs/>
                <w:sz w:val="22"/>
                <w:szCs w:val="22"/>
              </w:rPr>
              <w:t>Enquadramento da Missão e Resultados</w:t>
            </w:r>
          </w:p>
          <w:p w14:paraId="12A95A45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05F8C22A" w14:textId="72E87438" w:rsidR="00FC2446" w:rsidRPr="00037BD9" w:rsidRDefault="001C575A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  <w:proofErr w:type="spellStart"/>
            <w:r w:rsidRPr="00B42481">
              <w:rPr>
                <w:rFonts w:ascii="NewsGotT" w:hAnsi="NewsGotT"/>
                <w:sz w:val="22"/>
                <w:szCs w:val="22"/>
                <w:highlight w:val="cyan"/>
              </w:rPr>
              <w:t>xxxxxxxxxxxxx</w:t>
            </w:r>
            <w:proofErr w:type="spellEnd"/>
          </w:p>
          <w:p w14:paraId="333D8878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5AA93ACF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1F9E330B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1318F2AF" w14:textId="77777777" w:rsidR="00FC2446" w:rsidRPr="00037BD9" w:rsidRDefault="00FC2446" w:rsidP="00037BD9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424BC150" w14:textId="77777777" w:rsidR="001C575A" w:rsidRDefault="001C575A" w:rsidP="001C575A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  <w:r>
              <w:rPr>
                <w:rFonts w:ascii="NewsGotT" w:hAnsi="NewsGotT"/>
                <w:sz w:val="22"/>
                <w:szCs w:val="22"/>
              </w:rPr>
              <w:t>O/A Requerente,</w:t>
            </w:r>
          </w:p>
          <w:p w14:paraId="493E4343" w14:textId="77777777" w:rsidR="00037BD9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 w:cs="NewsGotTLig"/>
              </w:rPr>
            </w:pPr>
          </w:p>
          <w:p w14:paraId="74A748F6" w14:textId="77777777" w:rsidR="00037BD9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 w:cs="NewsGotTLig"/>
              </w:rPr>
            </w:pPr>
          </w:p>
          <w:p w14:paraId="50A70D96" w14:textId="316690C5" w:rsidR="00037BD9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 w:cs="NewsGotTLig"/>
              </w:rPr>
            </w:pPr>
          </w:p>
          <w:p w14:paraId="46CCA644" w14:textId="77777777" w:rsidR="00037BD9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 w:cs="NewsGotTLig"/>
              </w:rPr>
            </w:pPr>
          </w:p>
          <w:p w14:paraId="33C11606" w14:textId="77777777" w:rsidR="00037BD9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 w:cs="NewsGotTLig"/>
              </w:rPr>
            </w:pPr>
          </w:p>
          <w:p w14:paraId="1176B88D" w14:textId="0E017621" w:rsidR="00037BD9" w:rsidRPr="00A65FEB" w:rsidRDefault="00037BD9" w:rsidP="00037BD9">
            <w:pPr>
              <w:tabs>
                <w:tab w:val="left" w:pos="1080"/>
              </w:tabs>
              <w:jc w:val="both"/>
              <w:rPr>
                <w:rFonts w:ascii="NewsGotT" w:hAnsi="NewsGotT" w:cs="NewsGotTLig"/>
              </w:rPr>
            </w:pPr>
            <w:r>
              <w:rPr>
                <w:rFonts w:ascii="NewsGotT" w:hAnsi="NewsGotT" w:cs="NewsGotTLig"/>
              </w:rPr>
              <w:t>-----------------------------------------------------------------------------------</w:t>
            </w:r>
          </w:p>
          <w:p w14:paraId="586DDE41" w14:textId="77777777" w:rsidR="00FC2446" w:rsidRDefault="00FC2446" w:rsidP="00D87BB5">
            <w:pPr>
              <w:tabs>
                <w:tab w:val="left" w:pos="1080"/>
              </w:tabs>
              <w:jc w:val="both"/>
              <w:rPr>
                <w:rFonts w:ascii="NewsGotT" w:hAnsi="NewsGotT" w:cs="NewsGotTLig"/>
              </w:rPr>
            </w:pPr>
          </w:p>
          <w:p w14:paraId="7E306B68" w14:textId="77777777" w:rsidR="00D87BB5" w:rsidRDefault="00D87BB5" w:rsidP="00D87BB5">
            <w:pPr>
              <w:tabs>
                <w:tab w:val="left" w:pos="1080"/>
              </w:tabs>
              <w:jc w:val="both"/>
              <w:rPr>
                <w:rFonts w:ascii="NewsGotT" w:hAnsi="NewsGotT" w:cs="NewsGotTLig"/>
              </w:rPr>
            </w:pPr>
          </w:p>
          <w:p w14:paraId="3D701581" w14:textId="77777777" w:rsidR="001C575A" w:rsidRPr="00861714" w:rsidRDefault="001C575A" w:rsidP="001C575A">
            <w:pPr>
              <w:tabs>
                <w:tab w:val="left" w:pos="1080"/>
              </w:tabs>
              <w:jc w:val="both"/>
              <w:rPr>
                <w:rFonts w:ascii="NewsGotT" w:hAnsi="NewsGotT"/>
              </w:rPr>
            </w:pPr>
            <w:r>
              <w:rPr>
                <w:rFonts w:ascii="NewsGotT" w:hAnsi="NewsGotT"/>
              </w:rPr>
              <w:t>O/A Diretor/a de Departamento</w:t>
            </w:r>
          </w:p>
          <w:p w14:paraId="5DB92BF2" w14:textId="77777777" w:rsidR="00D87BB5" w:rsidRDefault="00D87BB5" w:rsidP="00D87BB5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26208D68" w14:textId="77777777" w:rsidR="00D87BB5" w:rsidRDefault="00D87BB5" w:rsidP="00D87BB5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5794EDB1" w14:textId="77777777" w:rsidR="00D87BB5" w:rsidRDefault="00D87BB5" w:rsidP="00D87BB5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5BB21E4C" w14:textId="77777777" w:rsidR="00D87BB5" w:rsidRDefault="00D87BB5" w:rsidP="00D87BB5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71AB4E63" w14:textId="77777777" w:rsidR="00D87BB5" w:rsidRDefault="00D87BB5" w:rsidP="00D87BB5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0088B9AF" w14:textId="77777777" w:rsidR="00D87BB5" w:rsidRDefault="00D87BB5" w:rsidP="00D87BB5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  <w:p w14:paraId="18480CB3" w14:textId="77777777" w:rsidR="00D87BB5" w:rsidRPr="00A65FEB" w:rsidRDefault="00D87BB5" w:rsidP="00D87BB5">
            <w:pPr>
              <w:tabs>
                <w:tab w:val="left" w:pos="1080"/>
              </w:tabs>
              <w:jc w:val="both"/>
              <w:rPr>
                <w:rFonts w:ascii="NewsGotT" w:hAnsi="NewsGotT" w:cs="NewsGotTLig"/>
              </w:rPr>
            </w:pPr>
            <w:r>
              <w:rPr>
                <w:rFonts w:ascii="NewsGotT" w:hAnsi="NewsGotT" w:cs="NewsGotTLig"/>
              </w:rPr>
              <w:t>-----------------------------------------------------------------------------------</w:t>
            </w:r>
          </w:p>
          <w:p w14:paraId="1F386957" w14:textId="53EB2F77" w:rsidR="00D87BB5" w:rsidRPr="00037BD9" w:rsidRDefault="00D87BB5" w:rsidP="00D87BB5">
            <w:pPr>
              <w:tabs>
                <w:tab w:val="left" w:pos="1080"/>
              </w:tabs>
              <w:jc w:val="both"/>
              <w:rPr>
                <w:rFonts w:ascii="NewsGotT" w:hAnsi="NewsGotT"/>
                <w:sz w:val="22"/>
                <w:szCs w:val="22"/>
              </w:rPr>
            </w:pPr>
          </w:p>
        </w:tc>
      </w:tr>
    </w:tbl>
    <w:p w14:paraId="45EDC9CD" w14:textId="77777777" w:rsidR="00104A08" w:rsidRPr="00647AE2" w:rsidRDefault="00104A08" w:rsidP="008B0288">
      <w:pPr>
        <w:rPr>
          <w:rFonts w:ascii="NewsGotT" w:hAnsi="NewsGotT"/>
        </w:rPr>
      </w:pPr>
    </w:p>
    <w:sectPr w:rsidR="00104A08" w:rsidRPr="00647AE2">
      <w:footerReference w:type="even" r:id="rId7"/>
      <w:footerReference w:type="default" r:id="rId8"/>
      <w:pgSz w:w="11906" w:h="16838"/>
      <w:pgMar w:top="510" w:right="1701" w:bottom="1418" w:left="14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AA50" w14:textId="77777777" w:rsidR="0086130D" w:rsidRDefault="0086130D">
      <w:r>
        <w:separator/>
      </w:r>
    </w:p>
  </w:endnote>
  <w:endnote w:type="continuationSeparator" w:id="0">
    <w:p w14:paraId="7EE74E7F" w14:textId="77777777" w:rsidR="0086130D" w:rsidRDefault="0086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TLig">
    <w:altName w:val="Calibri"/>
    <w:charset w:val="00"/>
    <w:family w:val="auto"/>
    <w:pitch w:val="variable"/>
    <w:sig w:usb0="800000AF" w:usb1="0000204A" w:usb2="00000000" w:usb3="00000000" w:csb0="00000011" w:csb1="00000000"/>
  </w:font>
  <w:font w:name="NewsGotT">
    <w:panose1 w:val="00000000000000000000"/>
    <w:charset w:val="00"/>
    <w:family w:val="auto"/>
    <w:pitch w:val="variable"/>
    <w:sig w:usb0="800000AF" w:usb1="0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E2DE4" w14:textId="77777777" w:rsidR="00EB638E" w:rsidRDefault="00EB638E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F33E93" w14:textId="77777777" w:rsidR="00EB638E" w:rsidRDefault="00EB638E">
    <w:pPr>
      <w:pStyle w:val="Rodap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FAE84" w14:textId="77777777" w:rsidR="00EB638E" w:rsidRDefault="00EB638E">
    <w:pPr>
      <w:pStyle w:val="Rodap"/>
      <w:framePr w:wrap="around" w:vAnchor="text" w:hAnchor="page" w:x="3766" w:yAlign="bottom"/>
      <w:ind w:right="-90"/>
      <w:rPr>
        <w:rStyle w:val="Nmerodepgina"/>
        <w:rFonts w:ascii="NewsGotTLig" w:hAnsi="NewsGotTLig"/>
        <w:sz w:val="18"/>
        <w:szCs w:val="18"/>
      </w:rPr>
    </w:pPr>
    <w:r>
      <w:rPr>
        <w:rStyle w:val="Nmerodepgina"/>
        <w:rFonts w:ascii="NewsGotTLig" w:hAnsi="NewsGotTLig"/>
        <w:sz w:val="18"/>
        <w:szCs w:val="18"/>
      </w:rPr>
      <w:fldChar w:fldCharType="begin"/>
    </w:r>
    <w:r>
      <w:rPr>
        <w:rStyle w:val="Nmerodepgina"/>
        <w:rFonts w:ascii="NewsGotTLig" w:hAnsi="NewsGotTLig"/>
        <w:sz w:val="18"/>
        <w:szCs w:val="18"/>
      </w:rPr>
      <w:instrText xml:space="preserve">PAGE  </w:instrText>
    </w:r>
    <w:r>
      <w:rPr>
        <w:rStyle w:val="Nmerodepgina"/>
        <w:rFonts w:ascii="NewsGotTLig" w:hAnsi="NewsGotTLig"/>
        <w:sz w:val="18"/>
        <w:szCs w:val="18"/>
      </w:rPr>
      <w:fldChar w:fldCharType="separate"/>
    </w:r>
    <w:r w:rsidR="00FC2446">
      <w:rPr>
        <w:rStyle w:val="Nmerodepgina"/>
        <w:rFonts w:ascii="NewsGotTLig" w:hAnsi="NewsGotTLig"/>
        <w:noProof/>
        <w:sz w:val="18"/>
        <w:szCs w:val="18"/>
      </w:rPr>
      <w:t>2</w:t>
    </w:r>
    <w:r>
      <w:rPr>
        <w:rStyle w:val="Nmerodepgina"/>
        <w:rFonts w:ascii="NewsGotTLig" w:hAnsi="NewsGotTLig"/>
        <w:sz w:val="18"/>
        <w:szCs w:val="18"/>
      </w:rPr>
      <w:fldChar w:fldCharType="end"/>
    </w:r>
  </w:p>
  <w:p w14:paraId="5356A3CB" w14:textId="77777777" w:rsidR="00EB638E" w:rsidRDefault="00EB638E">
    <w:pPr>
      <w:pStyle w:val="Rodap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85DD" w14:textId="77777777" w:rsidR="0086130D" w:rsidRDefault="0086130D">
      <w:r>
        <w:separator/>
      </w:r>
    </w:p>
  </w:footnote>
  <w:footnote w:type="continuationSeparator" w:id="0">
    <w:p w14:paraId="087E0421" w14:textId="77777777" w:rsidR="0086130D" w:rsidRDefault="00861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95F"/>
    <w:rsid w:val="000150E7"/>
    <w:rsid w:val="00037BD9"/>
    <w:rsid w:val="00045C35"/>
    <w:rsid w:val="00067486"/>
    <w:rsid w:val="00075F43"/>
    <w:rsid w:val="0007716E"/>
    <w:rsid w:val="000901D9"/>
    <w:rsid w:val="00104A08"/>
    <w:rsid w:val="00105C36"/>
    <w:rsid w:val="00111A96"/>
    <w:rsid w:val="00117DB8"/>
    <w:rsid w:val="0012726C"/>
    <w:rsid w:val="001615EE"/>
    <w:rsid w:val="00184436"/>
    <w:rsid w:val="001A22D8"/>
    <w:rsid w:val="001A4099"/>
    <w:rsid w:val="001A645C"/>
    <w:rsid w:val="001B16F8"/>
    <w:rsid w:val="001C575A"/>
    <w:rsid w:val="002151B1"/>
    <w:rsid w:val="002308C0"/>
    <w:rsid w:val="00245224"/>
    <w:rsid w:val="0025012C"/>
    <w:rsid w:val="00255A34"/>
    <w:rsid w:val="0027364A"/>
    <w:rsid w:val="002827CB"/>
    <w:rsid w:val="00291DB2"/>
    <w:rsid w:val="0029466C"/>
    <w:rsid w:val="00297F09"/>
    <w:rsid w:val="002A1557"/>
    <w:rsid w:val="002B3E08"/>
    <w:rsid w:val="002F242D"/>
    <w:rsid w:val="00310905"/>
    <w:rsid w:val="00322836"/>
    <w:rsid w:val="00351948"/>
    <w:rsid w:val="00371043"/>
    <w:rsid w:val="0037192E"/>
    <w:rsid w:val="0037726D"/>
    <w:rsid w:val="003A36B0"/>
    <w:rsid w:val="003B4F3C"/>
    <w:rsid w:val="003C328A"/>
    <w:rsid w:val="003C3392"/>
    <w:rsid w:val="0041594F"/>
    <w:rsid w:val="00420169"/>
    <w:rsid w:val="00454025"/>
    <w:rsid w:val="00454F3E"/>
    <w:rsid w:val="00470ECE"/>
    <w:rsid w:val="00482D42"/>
    <w:rsid w:val="00483ED1"/>
    <w:rsid w:val="0050459F"/>
    <w:rsid w:val="00504CE1"/>
    <w:rsid w:val="00514E80"/>
    <w:rsid w:val="005455EB"/>
    <w:rsid w:val="00550A16"/>
    <w:rsid w:val="00553864"/>
    <w:rsid w:val="0056037A"/>
    <w:rsid w:val="00577EE6"/>
    <w:rsid w:val="005B343D"/>
    <w:rsid w:val="005C7217"/>
    <w:rsid w:val="00630155"/>
    <w:rsid w:val="006339EB"/>
    <w:rsid w:val="00633F73"/>
    <w:rsid w:val="00647AE2"/>
    <w:rsid w:val="006936F9"/>
    <w:rsid w:val="006E1B71"/>
    <w:rsid w:val="006E4296"/>
    <w:rsid w:val="00711EE7"/>
    <w:rsid w:val="00714973"/>
    <w:rsid w:val="00736F39"/>
    <w:rsid w:val="00772D44"/>
    <w:rsid w:val="00784B94"/>
    <w:rsid w:val="007B24A9"/>
    <w:rsid w:val="007F4DD9"/>
    <w:rsid w:val="00812B1E"/>
    <w:rsid w:val="00814E5C"/>
    <w:rsid w:val="008266BA"/>
    <w:rsid w:val="00842691"/>
    <w:rsid w:val="00853999"/>
    <w:rsid w:val="0086130D"/>
    <w:rsid w:val="00870490"/>
    <w:rsid w:val="00887350"/>
    <w:rsid w:val="008A1617"/>
    <w:rsid w:val="008B0288"/>
    <w:rsid w:val="008C7D59"/>
    <w:rsid w:val="008E4194"/>
    <w:rsid w:val="008F1421"/>
    <w:rsid w:val="008F6E41"/>
    <w:rsid w:val="009016E1"/>
    <w:rsid w:val="00936561"/>
    <w:rsid w:val="00957410"/>
    <w:rsid w:val="009712BA"/>
    <w:rsid w:val="00994248"/>
    <w:rsid w:val="009A6466"/>
    <w:rsid w:val="009B1E32"/>
    <w:rsid w:val="009E5FEB"/>
    <w:rsid w:val="00A54E0B"/>
    <w:rsid w:val="00A5605F"/>
    <w:rsid w:val="00A838CF"/>
    <w:rsid w:val="00AA213E"/>
    <w:rsid w:val="00AA5BF0"/>
    <w:rsid w:val="00AE2561"/>
    <w:rsid w:val="00AE3583"/>
    <w:rsid w:val="00B3103A"/>
    <w:rsid w:val="00B42481"/>
    <w:rsid w:val="00B7493D"/>
    <w:rsid w:val="00B91B42"/>
    <w:rsid w:val="00B95CC6"/>
    <w:rsid w:val="00C237F6"/>
    <w:rsid w:val="00C759A9"/>
    <w:rsid w:val="00C917B2"/>
    <w:rsid w:val="00CC6CB1"/>
    <w:rsid w:val="00D87BB5"/>
    <w:rsid w:val="00D91E10"/>
    <w:rsid w:val="00D97EC8"/>
    <w:rsid w:val="00DA144A"/>
    <w:rsid w:val="00DC042F"/>
    <w:rsid w:val="00E2509E"/>
    <w:rsid w:val="00E44788"/>
    <w:rsid w:val="00E50E3B"/>
    <w:rsid w:val="00E55958"/>
    <w:rsid w:val="00E57F4F"/>
    <w:rsid w:val="00E92D37"/>
    <w:rsid w:val="00E961C1"/>
    <w:rsid w:val="00EB638E"/>
    <w:rsid w:val="00EE03FE"/>
    <w:rsid w:val="00EE0AB3"/>
    <w:rsid w:val="00EE3722"/>
    <w:rsid w:val="00EE4003"/>
    <w:rsid w:val="00EE72F8"/>
    <w:rsid w:val="00EF2F28"/>
    <w:rsid w:val="00F21CCD"/>
    <w:rsid w:val="00F55EC6"/>
    <w:rsid w:val="00F74111"/>
    <w:rsid w:val="00F762AC"/>
    <w:rsid w:val="00F76B22"/>
    <w:rsid w:val="00F77ECC"/>
    <w:rsid w:val="00FA624E"/>
    <w:rsid w:val="00FC2446"/>
    <w:rsid w:val="00FD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54E59"/>
  <w15:chartTrackingRefBased/>
  <w15:docId w15:val="{FBF2231C-B50C-43DE-BBDE-ABE49717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957410"/>
    <w:pPr>
      <w:keepNext/>
      <w:outlineLvl w:val="0"/>
    </w:pPr>
    <w:rPr>
      <w:rFonts w:ascii="Garamond" w:hAnsi="Garamond"/>
      <w:sz w:val="28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styleId="Hiperligao">
    <w:name w:val="Hyperlink"/>
    <w:rPr>
      <w:color w:val="0000FF"/>
      <w:u w:val="single"/>
    </w:rPr>
  </w:style>
  <w:style w:type="character" w:styleId="Hiperligaovisitada">
    <w:name w:val="FollowedHyperlink"/>
    <w:rPr>
      <w:color w:val="800080"/>
      <w:u w:val="single"/>
    </w:rPr>
  </w:style>
  <w:style w:type="paragraph" w:styleId="Textodebalo">
    <w:name w:val="Balloon Text"/>
    <w:basedOn w:val="Normal"/>
    <w:semiHidden/>
    <w:rsid w:val="0007716E"/>
    <w:rPr>
      <w:rFonts w:ascii="Tahoma" w:hAnsi="Tahoma" w:cs="Tahoma"/>
      <w:sz w:val="16"/>
      <w:szCs w:val="16"/>
    </w:rPr>
  </w:style>
  <w:style w:type="character" w:styleId="Forte">
    <w:name w:val="Strong"/>
    <w:basedOn w:val="Tipodeletrapredefinidodopargrafo"/>
    <w:uiPriority w:val="22"/>
    <w:qFormat/>
    <w:rsid w:val="009016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pereira\Local%20Settings\Temp\UM_certificad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13CB45EC5FB343BDC8D9F959D49B66" ma:contentTypeVersion="0" ma:contentTypeDescription="Criar um novo documento." ma:contentTypeScope="" ma:versionID="85ff2a5d1abedfa1a16b1a011d67d45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506b910cc15b996377c43172305fc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FB8CB5-85B5-4720-8415-40267AA12A65}"/>
</file>

<file path=customXml/itemProps2.xml><?xml version="1.0" encoding="utf-8"?>
<ds:datastoreItem xmlns:ds="http://schemas.openxmlformats.org/officeDocument/2006/customXml" ds:itemID="{DA5BF088-0BE2-4AB0-B769-D146CFBFC87A}"/>
</file>

<file path=customXml/itemProps3.xml><?xml version="1.0" encoding="utf-8"?>
<ds:datastoreItem xmlns:ds="http://schemas.openxmlformats.org/officeDocument/2006/customXml" ds:itemID="{30F26DA8-B681-45AF-90A7-0A4C18DDC90D}"/>
</file>

<file path=docProps/app.xml><?xml version="1.0" encoding="utf-8"?>
<Properties xmlns="http://schemas.openxmlformats.org/officeDocument/2006/extended-properties" xmlns:vt="http://schemas.openxmlformats.org/officeDocument/2006/docPropsVTypes">
  <Template>UM_certificado</Template>
  <TotalTime>18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Universidade do Minho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apereira</dc:creator>
  <cp:keywords/>
  <cp:lastModifiedBy>Margarete Andrade</cp:lastModifiedBy>
  <cp:revision>8</cp:revision>
  <cp:lastPrinted>2017-05-05T15:15:00Z</cp:lastPrinted>
  <dcterms:created xsi:type="dcterms:W3CDTF">2017-10-02T16:16:00Z</dcterms:created>
  <dcterms:modified xsi:type="dcterms:W3CDTF">2026-09-07T10:55:00Z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0x010100AE13CB45EC5FB343BDC8D9F959D49B66</vt:lpwstr>
  </property>
</Properties>
</file>